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4769E" w14:textId="77777777" w:rsidR="00065E4E" w:rsidRPr="00065E4E" w:rsidRDefault="00065E4E" w:rsidP="00065E4E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65E4E">
        <w:rPr>
          <w:rFonts w:ascii="Arial" w:hAnsi="Arial" w:cs="Arial"/>
          <w:b/>
          <w:sz w:val="28"/>
          <w:szCs w:val="28"/>
          <w:u w:val="single"/>
        </w:rPr>
        <w:t xml:space="preserve">NOTA DE SOLICITUD </w:t>
      </w:r>
    </w:p>
    <w:p w14:paraId="3547720D" w14:textId="77777777" w:rsidR="00065E4E" w:rsidRPr="00065E4E" w:rsidRDefault="00065E4E" w:rsidP="00065E4E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65E4E">
        <w:rPr>
          <w:rFonts w:ascii="Arial" w:hAnsi="Arial" w:cs="Arial"/>
          <w:b/>
          <w:sz w:val="28"/>
          <w:szCs w:val="28"/>
          <w:u w:val="single"/>
        </w:rPr>
        <w:t>BECAS ACADÉMICAS 2.025</w:t>
      </w:r>
    </w:p>
    <w:p w14:paraId="10EF30B8" w14:textId="1540960C" w:rsidR="00065E4E" w:rsidRPr="00065E4E" w:rsidRDefault="00065E4E" w:rsidP="00065E4E">
      <w:pPr>
        <w:spacing w:after="0"/>
        <w:jc w:val="right"/>
        <w:rPr>
          <w:rFonts w:ascii="Arial" w:hAnsi="Arial" w:cs="Arial"/>
        </w:rPr>
      </w:pPr>
      <w:r w:rsidRPr="00065E4E">
        <w:rPr>
          <w:rFonts w:ascii="Arial" w:hAnsi="Arial" w:cs="Arial"/>
        </w:rPr>
        <w:t xml:space="preserve">                                                                                            …………………………………………………… </w:t>
      </w:r>
    </w:p>
    <w:p w14:paraId="432CCE12" w14:textId="77777777" w:rsidR="00065E4E" w:rsidRPr="00065E4E" w:rsidRDefault="00065E4E" w:rsidP="00065E4E">
      <w:pPr>
        <w:rPr>
          <w:rFonts w:ascii="Arial" w:hAnsi="Arial" w:cs="Arial"/>
        </w:rPr>
      </w:pPr>
      <w:r w:rsidRPr="00065E4E">
        <w:rPr>
          <w:rFonts w:ascii="Arial" w:hAnsi="Arial" w:cs="Arial"/>
        </w:rPr>
        <w:t xml:space="preserve">                                                                                                                  (Lugar y Fecha) </w:t>
      </w:r>
    </w:p>
    <w:p w14:paraId="28EA7077" w14:textId="2A3ABD6B" w:rsidR="00065E4E" w:rsidRPr="00065E4E" w:rsidRDefault="00065E4E" w:rsidP="00065E4E">
      <w:pPr>
        <w:spacing w:after="0"/>
        <w:rPr>
          <w:rFonts w:ascii="Arial" w:hAnsi="Arial" w:cs="Arial"/>
          <w:b/>
          <w:bCs/>
        </w:rPr>
      </w:pPr>
      <w:r w:rsidRPr="00065E4E">
        <w:rPr>
          <w:rFonts w:ascii="Arial" w:hAnsi="Arial" w:cs="Arial"/>
          <w:b/>
          <w:bCs/>
        </w:rPr>
        <w:t>AL REPRESENTANTE LEGAL</w:t>
      </w:r>
    </w:p>
    <w:p w14:paraId="44E95C99" w14:textId="60798033" w:rsidR="00065E4E" w:rsidRPr="00065E4E" w:rsidRDefault="00065E4E" w:rsidP="00065E4E">
      <w:pPr>
        <w:spacing w:after="0"/>
        <w:rPr>
          <w:rFonts w:ascii="Arial" w:hAnsi="Arial" w:cs="Arial"/>
          <w:b/>
          <w:bCs/>
        </w:rPr>
      </w:pPr>
      <w:r w:rsidRPr="00065E4E">
        <w:rPr>
          <w:rFonts w:ascii="Arial" w:hAnsi="Arial" w:cs="Arial"/>
          <w:b/>
          <w:bCs/>
        </w:rPr>
        <w:t xml:space="preserve">DEL </w:t>
      </w:r>
      <w:proofErr w:type="spellStart"/>
      <w:r w:rsidRPr="00065E4E">
        <w:rPr>
          <w:rFonts w:ascii="Arial" w:hAnsi="Arial" w:cs="Arial"/>
          <w:b/>
          <w:bCs/>
        </w:rPr>
        <w:t>I.E.S</w:t>
      </w:r>
      <w:proofErr w:type="spellEnd"/>
      <w:r w:rsidRPr="00065E4E">
        <w:rPr>
          <w:rFonts w:ascii="Arial" w:hAnsi="Arial" w:cs="Arial"/>
          <w:b/>
          <w:bCs/>
        </w:rPr>
        <w:t xml:space="preserve">. N°7 </w:t>
      </w:r>
      <w:r>
        <w:rPr>
          <w:rFonts w:ascii="Arial" w:hAnsi="Arial" w:cs="Arial"/>
          <w:b/>
          <w:bCs/>
        </w:rPr>
        <w:t>“</w:t>
      </w:r>
      <w:r w:rsidRPr="00065E4E">
        <w:rPr>
          <w:rFonts w:ascii="Arial" w:hAnsi="Arial" w:cs="Arial"/>
          <w:b/>
          <w:bCs/>
        </w:rPr>
        <w:t>POPULORUM PROGRESSIO - IN. TE. LA.</w:t>
      </w:r>
      <w:r>
        <w:rPr>
          <w:rFonts w:ascii="Arial" w:hAnsi="Arial" w:cs="Arial"/>
          <w:b/>
          <w:bCs/>
        </w:rPr>
        <w:t>”</w:t>
      </w:r>
    </w:p>
    <w:p w14:paraId="47922B7B" w14:textId="0630E25B" w:rsidR="00065E4E" w:rsidRPr="00065E4E" w:rsidRDefault="00065E4E" w:rsidP="00065E4E">
      <w:pPr>
        <w:spacing w:after="0"/>
        <w:rPr>
          <w:rFonts w:ascii="Arial" w:hAnsi="Arial" w:cs="Arial"/>
          <w:b/>
          <w:bCs/>
        </w:rPr>
      </w:pPr>
      <w:r w:rsidRPr="00065E4E">
        <w:rPr>
          <w:rFonts w:ascii="Arial" w:hAnsi="Arial" w:cs="Arial"/>
          <w:b/>
          <w:bCs/>
        </w:rPr>
        <w:t xml:space="preserve">PBRO. OSCAR ALFREDO CÁCERES </w:t>
      </w:r>
    </w:p>
    <w:p w14:paraId="4D9AD59D" w14:textId="423CB8E6" w:rsidR="00065E4E" w:rsidRDefault="00065E4E" w:rsidP="00065E4E">
      <w:pPr>
        <w:spacing w:after="0"/>
        <w:rPr>
          <w:rFonts w:ascii="Arial" w:hAnsi="Arial" w:cs="Arial"/>
          <w:b/>
          <w:bCs/>
          <w:u w:val="single"/>
        </w:rPr>
      </w:pPr>
      <w:r w:rsidRPr="00065E4E">
        <w:rPr>
          <w:rFonts w:ascii="Arial" w:hAnsi="Arial" w:cs="Arial"/>
          <w:b/>
          <w:bCs/>
          <w:u w:val="single"/>
        </w:rPr>
        <w:t xml:space="preserve">Su Despacho: </w:t>
      </w:r>
    </w:p>
    <w:p w14:paraId="2E8E3156" w14:textId="77777777" w:rsidR="00065E4E" w:rsidRPr="00065E4E" w:rsidRDefault="00065E4E" w:rsidP="00065E4E">
      <w:pPr>
        <w:spacing w:after="0"/>
        <w:rPr>
          <w:rFonts w:ascii="Arial" w:hAnsi="Arial" w:cs="Arial"/>
          <w:b/>
          <w:bCs/>
          <w:u w:val="single"/>
        </w:rPr>
      </w:pPr>
    </w:p>
    <w:p w14:paraId="4E1FE9BB" w14:textId="6EB76DFF" w:rsidR="00065E4E" w:rsidRDefault="00065E4E" w:rsidP="00065E4E">
      <w:pPr>
        <w:spacing w:line="360" w:lineRule="auto"/>
        <w:ind w:firstLine="1134"/>
        <w:jc w:val="both"/>
        <w:rPr>
          <w:rFonts w:ascii="Arial" w:hAnsi="Arial" w:cs="Arial"/>
        </w:rPr>
      </w:pPr>
      <w:r w:rsidRPr="00065E4E">
        <w:rPr>
          <w:rFonts w:ascii="Arial" w:hAnsi="Arial" w:cs="Arial"/>
        </w:rPr>
        <w:t>Quién suscribe, (Apellido/s y Nombre completo)</w:t>
      </w:r>
      <w:r>
        <w:rPr>
          <w:rFonts w:ascii="Arial" w:hAnsi="Arial" w:cs="Arial"/>
        </w:rPr>
        <w:t xml:space="preserve"> </w:t>
      </w:r>
      <w:r w:rsidRPr="00065E4E">
        <w:rPr>
          <w:rFonts w:ascii="Arial" w:hAnsi="Arial" w:cs="Arial"/>
        </w:rPr>
        <w:t>…………………</w:t>
      </w:r>
      <w:proofErr w:type="gramStart"/>
      <w:r w:rsidRPr="00065E4E">
        <w:rPr>
          <w:rFonts w:ascii="Arial" w:hAnsi="Arial" w:cs="Arial"/>
        </w:rPr>
        <w:t>…….</w:t>
      </w:r>
      <w:proofErr w:type="gramEnd"/>
      <w:r w:rsidRPr="00065E4E">
        <w:rPr>
          <w:rFonts w:ascii="Arial" w:hAnsi="Arial" w:cs="Arial"/>
        </w:rPr>
        <w:t>. ……………………………………</w:t>
      </w:r>
      <w:r>
        <w:rPr>
          <w:rFonts w:ascii="Arial" w:hAnsi="Arial" w:cs="Arial"/>
        </w:rPr>
        <w:t xml:space="preserve"> </w:t>
      </w:r>
      <w:r w:rsidRPr="00065E4E">
        <w:rPr>
          <w:rFonts w:ascii="Arial" w:hAnsi="Arial" w:cs="Arial"/>
        </w:rPr>
        <w:t xml:space="preserve">con DNI </w:t>
      </w:r>
      <w:proofErr w:type="spellStart"/>
      <w:r w:rsidRPr="00065E4E">
        <w:rPr>
          <w:rFonts w:ascii="Arial" w:hAnsi="Arial" w:cs="Arial"/>
        </w:rPr>
        <w:t>N°</w:t>
      </w:r>
      <w:proofErr w:type="spellEnd"/>
      <w:r w:rsidRPr="00065E4E">
        <w:rPr>
          <w:rFonts w:ascii="Arial" w:hAnsi="Arial" w:cs="Arial"/>
        </w:rPr>
        <w:t xml:space="preserve">……………………… de ……… años de edad, con </w:t>
      </w:r>
      <w:r w:rsidRPr="00065E4E">
        <w:rPr>
          <w:rFonts w:ascii="Arial" w:hAnsi="Arial" w:cs="Arial"/>
        </w:rPr>
        <w:t>domicilio</w:t>
      </w:r>
      <w:r w:rsidRPr="00065E4E">
        <w:rPr>
          <w:rFonts w:ascii="Arial" w:hAnsi="Arial" w:cs="Arial"/>
        </w:rPr>
        <w:t xml:space="preserve"> en; calle…</w:t>
      </w:r>
      <w:r>
        <w:rPr>
          <w:rFonts w:ascii="Arial" w:hAnsi="Arial" w:cs="Arial"/>
        </w:rPr>
        <w:t>……………………………</w:t>
      </w:r>
      <w:r w:rsidRPr="00065E4E">
        <w:rPr>
          <w:rFonts w:ascii="Arial" w:hAnsi="Arial" w:cs="Arial"/>
        </w:rPr>
        <w:t>……………………………</w:t>
      </w:r>
      <w:proofErr w:type="gramStart"/>
      <w:r w:rsidRPr="00065E4E">
        <w:rPr>
          <w:rFonts w:ascii="Arial" w:hAnsi="Arial" w:cs="Arial"/>
        </w:rPr>
        <w:t>…….</w:t>
      </w:r>
      <w:proofErr w:type="gramEnd"/>
      <w:r w:rsidRPr="00065E4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 w:rsidRPr="00065E4E">
        <w:rPr>
          <w:rFonts w:ascii="Arial" w:hAnsi="Arial" w:cs="Arial"/>
        </w:rPr>
        <w:t>N°</w:t>
      </w:r>
      <w:proofErr w:type="spellEnd"/>
      <w:r w:rsidRPr="00065E4E">
        <w:rPr>
          <w:rFonts w:ascii="Arial" w:hAnsi="Arial" w:cs="Arial"/>
        </w:rPr>
        <w:t>……</w:t>
      </w:r>
      <w:r>
        <w:rPr>
          <w:rFonts w:ascii="Arial" w:hAnsi="Arial" w:cs="Arial"/>
        </w:rPr>
        <w:t>………</w:t>
      </w:r>
      <w:r w:rsidRPr="00065E4E">
        <w:rPr>
          <w:rFonts w:ascii="Arial" w:hAnsi="Arial" w:cs="Arial"/>
        </w:rPr>
        <w:t xml:space="preserve">,del barrio……………….…………….……., provincia………………………………………… </w:t>
      </w:r>
      <w:r>
        <w:rPr>
          <w:rFonts w:ascii="Arial" w:hAnsi="Arial" w:cs="Arial"/>
        </w:rPr>
        <w:t>e</w:t>
      </w:r>
      <w:r w:rsidRPr="00065E4E">
        <w:rPr>
          <w:rFonts w:ascii="Arial" w:hAnsi="Arial" w:cs="Arial"/>
        </w:rPr>
        <w:t>studiante de la carrera………………………………………….......de (curso)………….. se dirige a usted, a los fines de solicitar contemple la posibilidad de otorgar las Becas Académicas para el año 202</w:t>
      </w:r>
      <w:r>
        <w:rPr>
          <w:rFonts w:ascii="Arial" w:hAnsi="Arial" w:cs="Arial"/>
        </w:rPr>
        <w:t>5</w:t>
      </w:r>
      <w:r w:rsidRPr="00065E4E">
        <w:rPr>
          <w:rFonts w:ascii="Arial" w:hAnsi="Arial" w:cs="Arial"/>
        </w:rPr>
        <w:t xml:space="preserve"> del </w:t>
      </w:r>
      <w:proofErr w:type="spellStart"/>
      <w:r w:rsidRPr="00065E4E">
        <w:rPr>
          <w:rFonts w:ascii="Arial" w:hAnsi="Arial" w:cs="Arial"/>
        </w:rPr>
        <w:t>I.E.S</w:t>
      </w:r>
      <w:proofErr w:type="spellEnd"/>
      <w:r w:rsidRPr="00065E4E">
        <w:rPr>
          <w:rFonts w:ascii="Arial" w:hAnsi="Arial" w:cs="Arial"/>
        </w:rPr>
        <w:t>. N°7</w:t>
      </w:r>
      <w:r>
        <w:rPr>
          <w:rFonts w:ascii="Arial" w:hAnsi="Arial" w:cs="Arial"/>
        </w:rPr>
        <w:t xml:space="preserve"> “</w:t>
      </w:r>
      <w:r w:rsidRPr="00065E4E">
        <w:rPr>
          <w:rFonts w:ascii="Arial" w:hAnsi="Arial" w:cs="Arial"/>
        </w:rPr>
        <w:t xml:space="preserve">Populorum Progressio </w:t>
      </w:r>
      <w:r w:rsidRPr="00065E4E">
        <w:rPr>
          <w:rFonts w:ascii="Arial" w:hAnsi="Arial" w:cs="Arial"/>
        </w:rPr>
        <w:t>- In. Te. La.</w:t>
      </w:r>
      <w:r>
        <w:rPr>
          <w:rFonts w:ascii="Arial" w:hAnsi="Arial" w:cs="Arial"/>
        </w:rPr>
        <w:t>”</w:t>
      </w:r>
    </w:p>
    <w:p w14:paraId="089F6738" w14:textId="568BD965" w:rsidR="00065E4E" w:rsidRPr="00065E4E" w:rsidRDefault="00065E4E" w:rsidP="00065E4E">
      <w:pPr>
        <w:spacing w:line="360" w:lineRule="auto"/>
        <w:ind w:firstLine="1134"/>
        <w:jc w:val="both"/>
        <w:rPr>
          <w:rFonts w:ascii="Arial" w:hAnsi="Arial" w:cs="Arial"/>
        </w:rPr>
      </w:pPr>
      <w:r w:rsidRPr="00065E4E">
        <w:rPr>
          <w:rFonts w:ascii="Arial" w:hAnsi="Arial" w:cs="Arial"/>
        </w:rPr>
        <w:t>Motiva tal solicitud (explique los motivos por los cuales solicita beca de estudios)</w:t>
      </w:r>
      <w:r>
        <w:rPr>
          <w:rFonts w:ascii="Arial" w:hAnsi="Arial" w:cs="Arial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89BF06" w14:textId="628F58F1" w:rsidR="00065E4E" w:rsidRDefault="00065E4E" w:rsidP="00065E4E">
      <w:pPr>
        <w:spacing w:line="360" w:lineRule="auto"/>
        <w:ind w:firstLine="1134"/>
        <w:jc w:val="both"/>
        <w:rPr>
          <w:rFonts w:ascii="Arial" w:hAnsi="Arial" w:cs="Arial"/>
        </w:rPr>
      </w:pPr>
      <w:r w:rsidRPr="00065E4E">
        <w:rPr>
          <w:rFonts w:ascii="Arial" w:hAnsi="Arial" w:cs="Arial"/>
        </w:rPr>
        <w:t xml:space="preserve">Declaro conocer obligaciones y compromiso de rendimiento académico consignados en el Reglamento de Becas Académicas del </w:t>
      </w:r>
      <w:proofErr w:type="spellStart"/>
      <w:r w:rsidRPr="00065E4E">
        <w:rPr>
          <w:rFonts w:ascii="Arial" w:hAnsi="Arial" w:cs="Arial"/>
        </w:rPr>
        <w:t>I.E.S</w:t>
      </w:r>
      <w:proofErr w:type="spellEnd"/>
      <w:r w:rsidRPr="00065E4E">
        <w:rPr>
          <w:rFonts w:ascii="Arial" w:hAnsi="Arial" w:cs="Arial"/>
        </w:rPr>
        <w:t xml:space="preserve"> N°7 </w:t>
      </w:r>
      <w:r>
        <w:rPr>
          <w:rFonts w:ascii="Arial" w:hAnsi="Arial" w:cs="Arial"/>
        </w:rPr>
        <w:t>“</w:t>
      </w:r>
      <w:r w:rsidRPr="00065E4E">
        <w:rPr>
          <w:rFonts w:ascii="Arial" w:hAnsi="Arial" w:cs="Arial"/>
        </w:rPr>
        <w:t>Populorum Progressio</w:t>
      </w:r>
      <w:r w:rsidRPr="00065E4E">
        <w:rPr>
          <w:rFonts w:ascii="Arial" w:hAnsi="Arial" w:cs="Arial"/>
        </w:rPr>
        <w:t xml:space="preserve"> – In. Te. La.</w:t>
      </w:r>
      <w:r>
        <w:rPr>
          <w:rFonts w:ascii="Arial" w:hAnsi="Arial" w:cs="Arial"/>
        </w:rPr>
        <w:t>”.</w:t>
      </w:r>
      <w:r w:rsidRPr="00065E4E">
        <w:rPr>
          <w:rFonts w:ascii="Arial" w:hAnsi="Arial" w:cs="Arial"/>
        </w:rPr>
        <w:t xml:space="preserve"> Se adjunta formulario y documentación requerida. </w:t>
      </w:r>
    </w:p>
    <w:p w14:paraId="0208D95F" w14:textId="0C26F4CB" w:rsidR="00065E4E" w:rsidRDefault="00065E4E" w:rsidP="00065E4E">
      <w:pPr>
        <w:spacing w:line="360" w:lineRule="auto"/>
        <w:ind w:firstLine="1134"/>
        <w:jc w:val="both"/>
        <w:rPr>
          <w:rFonts w:ascii="Arial" w:hAnsi="Arial" w:cs="Arial"/>
        </w:rPr>
      </w:pPr>
      <w:r w:rsidRPr="00065E4E">
        <w:rPr>
          <w:rFonts w:ascii="Arial" w:hAnsi="Arial" w:cs="Arial"/>
        </w:rPr>
        <w:t xml:space="preserve">Sin otro particular, saluda a Usted muy atentamente.                                                         </w:t>
      </w:r>
    </w:p>
    <w:p w14:paraId="7E297239" w14:textId="77777777" w:rsidR="00065E4E" w:rsidRDefault="00065E4E" w:rsidP="00065E4E">
      <w:pPr>
        <w:jc w:val="right"/>
        <w:rPr>
          <w:rFonts w:ascii="Arial" w:hAnsi="Arial" w:cs="Arial"/>
        </w:rPr>
      </w:pPr>
    </w:p>
    <w:p w14:paraId="68AAE604" w14:textId="170FFCB4" w:rsidR="00065E4E" w:rsidRPr="00065E4E" w:rsidRDefault="00065E4E" w:rsidP="00065E4E">
      <w:pPr>
        <w:jc w:val="right"/>
        <w:rPr>
          <w:rFonts w:ascii="Arial" w:hAnsi="Arial" w:cs="Arial"/>
        </w:rPr>
      </w:pPr>
      <w:r w:rsidRPr="00065E4E">
        <w:rPr>
          <w:rFonts w:ascii="Arial" w:hAnsi="Arial" w:cs="Arial"/>
        </w:rPr>
        <w:t xml:space="preserve">………………………………………………………. </w:t>
      </w:r>
    </w:p>
    <w:p w14:paraId="04317260" w14:textId="2A0ADAE9" w:rsidR="000071EE" w:rsidRPr="00065E4E" w:rsidRDefault="00065E4E" w:rsidP="00065E4E">
      <w:pPr>
        <w:jc w:val="center"/>
        <w:rPr>
          <w:rFonts w:ascii="Arial" w:hAnsi="Arial" w:cs="Arial"/>
        </w:rPr>
      </w:pPr>
      <w:r w:rsidRPr="00065E4E">
        <w:rPr>
          <w:rFonts w:ascii="Arial" w:hAnsi="Arial" w:cs="Arial"/>
        </w:rPr>
        <w:t xml:space="preserve">                                                                                         Firma y aclaració</w:t>
      </w:r>
      <w:r>
        <w:rPr>
          <w:rFonts w:ascii="Arial" w:hAnsi="Arial" w:cs="Arial"/>
        </w:rPr>
        <w:t>n</w:t>
      </w:r>
    </w:p>
    <w:sectPr w:rsidR="000071EE" w:rsidRPr="00065E4E" w:rsidSect="00065E4E">
      <w:headerReference w:type="default" r:id="rId8"/>
      <w:pgSz w:w="11906" w:h="16838" w:code="9"/>
      <w:pgMar w:top="1440" w:right="1080" w:bottom="1276" w:left="1080" w:header="284" w:footer="1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DCBF7" w14:textId="77777777" w:rsidR="00065E4E" w:rsidRDefault="00065E4E">
      <w:r>
        <w:separator/>
      </w:r>
    </w:p>
  </w:endnote>
  <w:endnote w:type="continuationSeparator" w:id="0">
    <w:p w14:paraId="0A4345D4" w14:textId="77777777" w:rsidR="00065E4E" w:rsidRDefault="00065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D73C2" w14:textId="77777777" w:rsidR="00065E4E" w:rsidRDefault="00065E4E">
      <w:r>
        <w:separator/>
      </w:r>
    </w:p>
  </w:footnote>
  <w:footnote w:type="continuationSeparator" w:id="0">
    <w:p w14:paraId="5A91480E" w14:textId="77777777" w:rsidR="00065E4E" w:rsidRDefault="00065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11F4D" w14:textId="77777777" w:rsidR="00DD44C2" w:rsidRDefault="00432A8B" w:rsidP="00CA43F8">
    <w:pPr>
      <w:pStyle w:val="Encabezado"/>
      <w:rPr>
        <w:noProof/>
        <w:sz w:val="20"/>
      </w:rPr>
    </w:pPr>
    <w:r>
      <w:rPr>
        <w:noProof/>
        <w:sz w:val="20"/>
      </w:rPr>
      <w:drawing>
        <wp:anchor distT="0" distB="0" distL="114300" distR="114300" simplePos="0" relativeHeight="251658240" behindDoc="0" locked="0" layoutInCell="1" allowOverlap="1" wp14:anchorId="0AA41C1C" wp14:editId="54D717B7">
          <wp:simplePos x="0" y="0"/>
          <wp:positionH relativeFrom="margin">
            <wp:posOffset>2507615</wp:posOffset>
          </wp:positionH>
          <wp:positionV relativeFrom="paragraph">
            <wp:posOffset>-113665</wp:posOffset>
          </wp:positionV>
          <wp:extent cx="1174236" cy="115252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4236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5A9A9A" w14:textId="77777777" w:rsidR="00DD44C2" w:rsidRDefault="00432A8B" w:rsidP="00876D02">
    <w:pPr>
      <w:pStyle w:val="Encabezado"/>
      <w:jc w:val="center"/>
      <w:rPr>
        <w:noProof/>
        <w:sz w:val="20"/>
      </w:rPr>
    </w:pPr>
    <w:r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5AB5B480" wp14:editId="07DA775B">
          <wp:simplePos x="0" y="0"/>
          <wp:positionH relativeFrom="margin">
            <wp:posOffset>400050</wp:posOffset>
          </wp:positionH>
          <wp:positionV relativeFrom="paragraph">
            <wp:posOffset>-101600</wp:posOffset>
          </wp:positionV>
          <wp:extent cx="828675" cy="836521"/>
          <wp:effectExtent l="0" t="0" r="0" b="190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836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2E75">
      <w:rPr>
        <w:noProof/>
        <w:sz w:val="20"/>
      </w:rPr>
      <w:drawing>
        <wp:anchor distT="0" distB="0" distL="114300" distR="114300" simplePos="0" relativeHeight="251667456" behindDoc="0" locked="0" layoutInCell="1" allowOverlap="1" wp14:anchorId="6321A444" wp14:editId="1CA7A61D">
          <wp:simplePos x="0" y="0"/>
          <wp:positionH relativeFrom="column">
            <wp:posOffset>4472940</wp:posOffset>
          </wp:positionH>
          <wp:positionV relativeFrom="paragraph">
            <wp:posOffset>63500</wp:posOffset>
          </wp:positionV>
          <wp:extent cx="1293868" cy="504825"/>
          <wp:effectExtent l="0" t="0" r="190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868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E9C051" w14:textId="77777777" w:rsidR="00DD44C2" w:rsidRDefault="00DD44C2" w:rsidP="00876D02">
    <w:pPr>
      <w:pStyle w:val="Encabezado"/>
      <w:jc w:val="center"/>
      <w:rPr>
        <w:noProof/>
        <w:sz w:val="20"/>
      </w:rPr>
    </w:pPr>
  </w:p>
  <w:p w14:paraId="4083AA02" w14:textId="77777777" w:rsidR="00DD44C2" w:rsidRDefault="00DD44C2" w:rsidP="00876D02">
    <w:pPr>
      <w:pStyle w:val="Encabezado"/>
      <w:jc w:val="center"/>
      <w:rPr>
        <w:noProof/>
        <w:sz w:val="20"/>
      </w:rPr>
    </w:pPr>
  </w:p>
  <w:p w14:paraId="161DEC9D" w14:textId="77777777" w:rsidR="008B2307" w:rsidRDefault="008B2307" w:rsidP="00876D02">
    <w:pPr>
      <w:pStyle w:val="Encabezado"/>
      <w:jc w:val="center"/>
      <w:rPr>
        <w:noProof/>
        <w:sz w:val="20"/>
      </w:rPr>
    </w:pPr>
  </w:p>
  <w:p w14:paraId="150B0D5E" w14:textId="77777777" w:rsidR="008B2307" w:rsidRDefault="008B2307" w:rsidP="00876D02">
    <w:pPr>
      <w:pStyle w:val="Encabezado"/>
      <w:jc w:val="center"/>
      <w:rPr>
        <w:noProof/>
        <w:sz w:val="20"/>
      </w:rPr>
    </w:pPr>
  </w:p>
  <w:p w14:paraId="640C89D1" w14:textId="77777777" w:rsidR="00105E8F" w:rsidRDefault="00105E8F" w:rsidP="00105E8F">
    <w:pPr>
      <w:pStyle w:val="Encabezado"/>
      <w:jc w:val="center"/>
      <w:rPr>
        <w:b/>
        <w:bCs/>
        <w:noProof/>
        <w:sz w:val="8"/>
        <w:szCs w:val="8"/>
      </w:rPr>
    </w:pPr>
  </w:p>
  <w:p w14:paraId="500FF962" w14:textId="77777777" w:rsidR="00DD44C2" w:rsidRPr="00DD44C2" w:rsidRDefault="00DD44C2" w:rsidP="00105E8F">
    <w:pPr>
      <w:pStyle w:val="Encabezado"/>
      <w:jc w:val="center"/>
      <w:rPr>
        <w:b/>
        <w:bCs/>
        <w:noProof/>
        <w:sz w:val="8"/>
        <w:szCs w:val="8"/>
      </w:rPr>
    </w:pPr>
  </w:p>
  <w:p w14:paraId="76F6DC30" w14:textId="2BB70363" w:rsidR="00105E8F" w:rsidRPr="00065E4E" w:rsidRDefault="00105E8F" w:rsidP="00065E4E">
    <w:pPr>
      <w:pStyle w:val="Encabezado"/>
      <w:jc w:val="center"/>
      <w:rPr>
        <w:rFonts w:cs="Arial"/>
        <w:b/>
        <w:bCs/>
        <w:noProof/>
        <w:color w:val="000000" w:themeColor="text1"/>
        <w:sz w:val="22"/>
        <w:szCs w:val="22"/>
      </w:rPr>
    </w:pPr>
    <w:r w:rsidRPr="001659AB">
      <w:rPr>
        <w:rFonts w:cs="Arial"/>
        <w:b/>
        <w:bCs/>
        <w:noProof/>
        <w:color w:val="000000" w:themeColor="text1"/>
        <w:sz w:val="22"/>
        <w:szCs w:val="22"/>
      </w:rPr>
      <w:t xml:space="preserve">INSTITUTO DE </w:t>
    </w:r>
    <w:r w:rsidR="00A25935" w:rsidRPr="001659AB">
      <w:rPr>
        <w:rFonts w:cs="Arial"/>
        <w:b/>
        <w:bCs/>
        <w:noProof/>
        <w:color w:val="000000" w:themeColor="text1"/>
        <w:sz w:val="22"/>
        <w:szCs w:val="22"/>
      </w:rPr>
      <w:t>EDUCACIÓN</w:t>
    </w:r>
    <w:r w:rsidRPr="001659AB">
      <w:rPr>
        <w:rFonts w:cs="Arial"/>
        <w:b/>
        <w:bCs/>
        <w:noProof/>
        <w:color w:val="000000" w:themeColor="text1"/>
        <w:sz w:val="22"/>
        <w:szCs w:val="22"/>
      </w:rPr>
      <w:t xml:space="preserve"> SUPERIOR</w:t>
    </w:r>
    <w:r w:rsidR="00065E4E">
      <w:rPr>
        <w:rFonts w:cs="Arial"/>
        <w:b/>
        <w:bCs/>
        <w:noProof/>
        <w:color w:val="000000" w:themeColor="text1"/>
        <w:sz w:val="22"/>
        <w:szCs w:val="22"/>
      </w:rPr>
      <w:t xml:space="preserve"> N° 7</w:t>
    </w:r>
    <w:r w:rsidRPr="001659AB">
      <w:rPr>
        <w:rFonts w:cs="Arial"/>
        <w:b/>
        <w:bCs/>
        <w:noProof/>
        <w:color w:val="000000" w:themeColor="text1"/>
        <w:sz w:val="22"/>
        <w:szCs w:val="22"/>
      </w:rPr>
      <w:t xml:space="preserve"> </w:t>
    </w:r>
    <w:r w:rsidR="00DD44C2" w:rsidRPr="001659AB">
      <w:rPr>
        <w:rFonts w:cs="Arial"/>
        <w:b/>
        <w:bCs/>
        <w:noProof/>
        <w:color w:val="000000" w:themeColor="text1"/>
        <w:sz w:val="22"/>
        <w:szCs w:val="22"/>
      </w:rPr>
      <w:t>“</w:t>
    </w:r>
    <w:r w:rsidRPr="001659AB">
      <w:rPr>
        <w:rFonts w:cs="Arial"/>
        <w:b/>
        <w:bCs/>
        <w:noProof/>
        <w:color w:val="000000" w:themeColor="text1"/>
        <w:sz w:val="22"/>
        <w:szCs w:val="22"/>
      </w:rPr>
      <w:t>POPULORUM PROGRESSIO – IN.TE.LA.</w:t>
    </w:r>
    <w:r w:rsidR="00DD44C2" w:rsidRPr="001659AB">
      <w:rPr>
        <w:rFonts w:cs="Arial"/>
        <w:b/>
        <w:bCs/>
        <w:noProof/>
        <w:color w:val="000000" w:themeColor="text1"/>
        <w:sz w:val="22"/>
        <w:szCs w:val="22"/>
      </w:rPr>
      <w:t>”</w:t>
    </w:r>
  </w:p>
  <w:p w14:paraId="776A16BE" w14:textId="77777777" w:rsidR="00105E8F" w:rsidRPr="001659AB" w:rsidRDefault="00105E8F" w:rsidP="00105E8F">
    <w:pPr>
      <w:pStyle w:val="Encabezado"/>
      <w:pBdr>
        <w:bottom w:val="single" w:sz="4" w:space="1" w:color="auto"/>
      </w:pBdr>
      <w:jc w:val="center"/>
      <w:rPr>
        <w:rFonts w:cs="Arial"/>
        <w:b/>
        <w:bCs/>
        <w:noProof/>
        <w:color w:val="000000" w:themeColor="text1"/>
        <w:sz w:val="22"/>
        <w:szCs w:val="22"/>
      </w:rPr>
    </w:pPr>
    <w:r w:rsidRPr="001659AB">
      <w:rPr>
        <w:rFonts w:cs="Arial"/>
        <w:b/>
        <w:bCs/>
        <w:noProof/>
        <w:color w:val="000000" w:themeColor="text1"/>
        <w:sz w:val="22"/>
        <w:szCs w:val="22"/>
      </w:rPr>
      <w:t>OBISPADO DE JUJUY</w:t>
    </w:r>
  </w:p>
  <w:p w14:paraId="3BF77A39" w14:textId="77777777" w:rsidR="00105E8F" w:rsidRPr="00105E8F" w:rsidRDefault="008B2307" w:rsidP="00105E8F">
    <w:pPr>
      <w:pStyle w:val="Encabezado"/>
      <w:jc w:val="center"/>
      <w:rPr>
        <w:b/>
        <w:bCs/>
        <w:noProof/>
        <w:sz w:val="20"/>
      </w:rPr>
    </w:pPr>
    <w:r>
      <w:rPr>
        <w:noProof/>
        <w:sz w:val="20"/>
      </w:rPr>
      <w:drawing>
        <wp:anchor distT="0" distB="0" distL="114300" distR="114300" simplePos="0" relativeHeight="251666432" behindDoc="1" locked="0" layoutInCell="1" allowOverlap="1" wp14:anchorId="669C5F1B" wp14:editId="17F96DF8">
          <wp:simplePos x="0" y="0"/>
          <wp:positionH relativeFrom="margin">
            <wp:posOffset>167951</wp:posOffset>
          </wp:positionH>
          <wp:positionV relativeFrom="paragraph">
            <wp:posOffset>3358670</wp:posOffset>
          </wp:positionV>
          <wp:extent cx="6972482" cy="7040447"/>
          <wp:effectExtent l="0" t="0" r="0" b="825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artisticPhotocopy/>
                            </a14:imgEffect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482" cy="7040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32C33"/>
    <w:multiLevelType w:val="hybridMultilevel"/>
    <w:tmpl w:val="9594DB6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EB3D97"/>
    <w:multiLevelType w:val="hybridMultilevel"/>
    <w:tmpl w:val="21005664"/>
    <w:lvl w:ilvl="0" w:tplc="0C0A000D">
      <w:start w:val="1"/>
      <w:numFmt w:val="bullet"/>
      <w:lvlText w:val="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5D32133D"/>
    <w:multiLevelType w:val="hybridMultilevel"/>
    <w:tmpl w:val="729ADB60"/>
    <w:lvl w:ilvl="0" w:tplc="0C0A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800"/>
        </w:tabs>
        <w:ind w:left="7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520"/>
        </w:tabs>
        <w:ind w:left="8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240"/>
        </w:tabs>
        <w:ind w:left="9240" w:hanging="360"/>
      </w:pPr>
      <w:rPr>
        <w:rFonts w:ascii="Wingdings" w:hAnsi="Wingdings" w:hint="default"/>
      </w:rPr>
    </w:lvl>
  </w:abstractNum>
  <w:abstractNum w:abstractNumId="3" w15:restartNumberingAfterBreak="0">
    <w:nsid w:val="5DAB20F4"/>
    <w:multiLevelType w:val="hybridMultilevel"/>
    <w:tmpl w:val="D990EB6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364597"/>
    <w:multiLevelType w:val="hybridMultilevel"/>
    <w:tmpl w:val="D574679A"/>
    <w:lvl w:ilvl="0" w:tplc="0C0A000D">
      <w:start w:val="1"/>
      <w:numFmt w:val="bullet"/>
      <w:lvlText w:val="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E4E"/>
    <w:rsid w:val="0000527E"/>
    <w:rsid w:val="000071EE"/>
    <w:rsid w:val="00011309"/>
    <w:rsid w:val="00035505"/>
    <w:rsid w:val="00060AEC"/>
    <w:rsid w:val="000647C7"/>
    <w:rsid w:val="00064DD1"/>
    <w:rsid w:val="00064E39"/>
    <w:rsid w:val="00065E4E"/>
    <w:rsid w:val="000737B0"/>
    <w:rsid w:val="0007790F"/>
    <w:rsid w:val="000845B0"/>
    <w:rsid w:val="000B049B"/>
    <w:rsid w:val="000B1A5B"/>
    <w:rsid w:val="000B1C23"/>
    <w:rsid w:val="000E6BA0"/>
    <w:rsid w:val="000F1DC0"/>
    <w:rsid w:val="00105E8F"/>
    <w:rsid w:val="001103A2"/>
    <w:rsid w:val="001170E8"/>
    <w:rsid w:val="001258E9"/>
    <w:rsid w:val="00130FF5"/>
    <w:rsid w:val="001332D3"/>
    <w:rsid w:val="001348E3"/>
    <w:rsid w:val="00145863"/>
    <w:rsid w:val="00147F59"/>
    <w:rsid w:val="00163963"/>
    <w:rsid w:val="001659AB"/>
    <w:rsid w:val="00197D77"/>
    <w:rsid w:val="001A6996"/>
    <w:rsid w:val="001B7868"/>
    <w:rsid w:val="001C23E5"/>
    <w:rsid w:val="001C52B0"/>
    <w:rsid w:val="001D08CC"/>
    <w:rsid w:val="001D4CD9"/>
    <w:rsid w:val="001D551C"/>
    <w:rsid w:val="001E1746"/>
    <w:rsid w:val="00200DBA"/>
    <w:rsid w:val="00206BF7"/>
    <w:rsid w:val="00223D29"/>
    <w:rsid w:val="00231A16"/>
    <w:rsid w:val="00275752"/>
    <w:rsid w:val="00284791"/>
    <w:rsid w:val="002960B2"/>
    <w:rsid w:val="002C2EAE"/>
    <w:rsid w:val="003005DB"/>
    <w:rsid w:val="00306CCF"/>
    <w:rsid w:val="003328C4"/>
    <w:rsid w:val="00357EEE"/>
    <w:rsid w:val="00377F4F"/>
    <w:rsid w:val="003858D1"/>
    <w:rsid w:val="003954B1"/>
    <w:rsid w:val="003B0313"/>
    <w:rsid w:val="003B34A0"/>
    <w:rsid w:val="003C6035"/>
    <w:rsid w:val="003F4AE3"/>
    <w:rsid w:val="0041087E"/>
    <w:rsid w:val="00417A1E"/>
    <w:rsid w:val="00424534"/>
    <w:rsid w:val="0042752F"/>
    <w:rsid w:val="00432A8B"/>
    <w:rsid w:val="00455417"/>
    <w:rsid w:val="00472E7B"/>
    <w:rsid w:val="004E0094"/>
    <w:rsid w:val="004E2173"/>
    <w:rsid w:val="00522AA0"/>
    <w:rsid w:val="00541029"/>
    <w:rsid w:val="00545666"/>
    <w:rsid w:val="00574602"/>
    <w:rsid w:val="00574FBB"/>
    <w:rsid w:val="005D09DF"/>
    <w:rsid w:val="00603EF5"/>
    <w:rsid w:val="00610B84"/>
    <w:rsid w:val="006148BD"/>
    <w:rsid w:val="00622E75"/>
    <w:rsid w:val="0063443A"/>
    <w:rsid w:val="0064514D"/>
    <w:rsid w:val="00647E64"/>
    <w:rsid w:val="006B23D4"/>
    <w:rsid w:val="006D4BD9"/>
    <w:rsid w:val="00726BCB"/>
    <w:rsid w:val="00736854"/>
    <w:rsid w:val="007453F2"/>
    <w:rsid w:val="00762ED8"/>
    <w:rsid w:val="007644AE"/>
    <w:rsid w:val="00796062"/>
    <w:rsid w:val="007B7EEA"/>
    <w:rsid w:val="007C09D8"/>
    <w:rsid w:val="007F1127"/>
    <w:rsid w:val="00810387"/>
    <w:rsid w:val="00821219"/>
    <w:rsid w:val="00821375"/>
    <w:rsid w:val="008345D5"/>
    <w:rsid w:val="00837047"/>
    <w:rsid w:val="008373E1"/>
    <w:rsid w:val="00875831"/>
    <w:rsid w:val="00876D02"/>
    <w:rsid w:val="00884189"/>
    <w:rsid w:val="0089311B"/>
    <w:rsid w:val="008A34A3"/>
    <w:rsid w:val="008A583A"/>
    <w:rsid w:val="008A798C"/>
    <w:rsid w:val="008B2307"/>
    <w:rsid w:val="008B771D"/>
    <w:rsid w:val="008D32E6"/>
    <w:rsid w:val="00903CD8"/>
    <w:rsid w:val="00930369"/>
    <w:rsid w:val="00952A9A"/>
    <w:rsid w:val="009556E5"/>
    <w:rsid w:val="00955A55"/>
    <w:rsid w:val="009579E7"/>
    <w:rsid w:val="00966766"/>
    <w:rsid w:val="00972A07"/>
    <w:rsid w:val="009735EE"/>
    <w:rsid w:val="00974165"/>
    <w:rsid w:val="00975749"/>
    <w:rsid w:val="009A2318"/>
    <w:rsid w:val="009C1F45"/>
    <w:rsid w:val="009C7330"/>
    <w:rsid w:val="009D0F58"/>
    <w:rsid w:val="009D29A4"/>
    <w:rsid w:val="009E1CC0"/>
    <w:rsid w:val="009E6882"/>
    <w:rsid w:val="009F14A4"/>
    <w:rsid w:val="00A07A5C"/>
    <w:rsid w:val="00A2570E"/>
    <w:rsid w:val="00A25935"/>
    <w:rsid w:val="00A83156"/>
    <w:rsid w:val="00A84F2F"/>
    <w:rsid w:val="00A86517"/>
    <w:rsid w:val="00A91CEC"/>
    <w:rsid w:val="00A92411"/>
    <w:rsid w:val="00AB1B88"/>
    <w:rsid w:val="00AC0C6D"/>
    <w:rsid w:val="00AE5DB0"/>
    <w:rsid w:val="00B07F4B"/>
    <w:rsid w:val="00B209DF"/>
    <w:rsid w:val="00B23922"/>
    <w:rsid w:val="00B7278A"/>
    <w:rsid w:val="00B769D3"/>
    <w:rsid w:val="00B91F96"/>
    <w:rsid w:val="00BB79E6"/>
    <w:rsid w:val="00BD0722"/>
    <w:rsid w:val="00BE00AA"/>
    <w:rsid w:val="00BE05F3"/>
    <w:rsid w:val="00BE4912"/>
    <w:rsid w:val="00BE6EF9"/>
    <w:rsid w:val="00BF39CC"/>
    <w:rsid w:val="00C17FBA"/>
    <w:rsid w:val="00C637A9"/>
    <w:rsid w:val="00C7090F"/>
    <w:rsid w:val="00C743C6"/>
    <w:rsid w:val="00CA43F8"/>
    <w:rsid w:val="00CA56A5"/>
    <w:rsid w:val="00CB33FC"/>
    <w:rsid w:val="00CC12F8"/>
    <w:rsid w:val="00CD1156"/>
    <w:rsid w:val="00CE0739"/>
    <w:rsid w:val="00CE5C31"/>
    <w:rsid w:val="00D34783"/>
    <w:rsid w:val="00D35B38"/>
    <w:rsid w:val="00D90C6E"/>
    <w:rsid w:val="00D92D54"/>
    <w:rsid w:val="00D92DF1"/>
    <w:rsid w:val="00DA351A"/>
    <w:rsid w:val="00DB3D5C"/>
    <w:rsid w:val="00DC2994"/>
    <w:rsid w:val="00DC375A"/>
    <w:rsid w:val="00DC716E"/>
    <w:rsid w:val="00DD3883"/>
    <w:rsid w:val="00DD44C2"/>
    <w:rsid w:val="00DD562A"/>
    <w:rsid w:val="00DF644A"/>
    <w:rsid w:val="00DF7DA1"/>
    <w:rsid w:val="00E128FF"/>
    <w:rsid w:val="00E37B6E"/>
    <w:rsid w:val="00E72381"/>
    <w:rsid w:val="00E724D5"/>
    <w:rsid w:val="00E77BF6"/>
    <w:rsid w:val="00ED6226"/>
    <w:rsid w:val="00EF521F"/>
    <w:rsid w:val="00EF6947"/>
    <w:rsid w:val="00F11600"/>
    <w:rsid w:val="00F2028B"/>
    <w:rsid w:val="00F25C04"/>
    <w:rsid w:val="00F3502B"/>
    <w:rsid w:val="00F46E32"/>
    <w:rsid w:val="00F53723"/>
    <w:rsid w:val="00F85580"/>
    <w:rsid w:val="00F96D66"/>
    <w:rsid w:val="00FD124E"/>
    <w:rsid w:val="00FD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4BA373"/>
  <w15:chartTrackingRefBased/>
  <w15:docId w15:val="{B9D804DC-E4BE-41D5-AD37-42C564648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5E4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qFormat/>
    <w:rsid w:val="00F2028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CC12F8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es-ES"/>
    </w:rPr>
  </w:style>
  <w:style w:type="paragraph" w:styleId="Ttulo5">
    <w:name w:val="heading 5"/>
    <w:basedOn w:val="Normal"/>
    <w:next w:val="Normal"/>
    <w:qFormat/>
    <w:rsid w:val="00F25C04"/>
    <w:pPr>
      <w:keepNext/>
      <w:spacing w:after="0" w:line="240" w:lineRule="auto"/>
      <w:outlineLvl w:val="4"/>
    </w:pPr>
    <w:rPr>
      <w:rFonts w:ascii="Arial" w:eastAsia="Times New Roman" w:hAnsi="Arial" w:cs="Times New Roman"/>
      <w:sz w:val="24"/>
      <w:szCs w:val="20"/>
      <w:u w:val="single"/>
      <w:lang w:val="es-ES_tradnl" w:eastAsia="es-ES"/>
    </w:rPr>
  </w:style>
  <w:style w:type="paragraph" w:styleId="Ttulo6">
    <w:name w:val="heading 6"/>
    <w:basedOn w:val="Normal"/>
    <w:next w:val="Normal"/>
    <w:qFormat/>
    <w:rsid w:val="0096676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05E8F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Times New Roman"/>
      <w:sz w:val="24"/>
      <w:szCs w:val="20"/>
      <w:lang w:eastAsia="es-ES"/>
    </w:rPr>
  </w:style>
  <w:style w:type="paragraph" w:styleId="Piedepgina">
    <w:name w:val="footer"/>
    <w:basedOn w:val="Normal"/>
    <w:rsid w:val="00105E8F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Times New Roman"/>
      <w:sz w:val="24"/>
      <w:szCs w:val="20"/>
      <w:lang w:eastAsia="es-ES"/>
    </w:rPr>
  </w:style>
  <w:style w:type="paragraph" w:styleId="Sangra3detindependiente">
    <w:name w:val="Body Text Indent 3"/>
    <w:basedOn w:val="Normal"/>
    <w:rsid w:val="00145863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paragraph" w:styleId="Textoindependiente">
    <w:name w:val="Body Text"/>
    <w:basedOn w:val="Normal"/>
    <w:rsid w:val="00C7090F"/>
    <w:pPr>
      <w:spacing w:after="120" w:line="240" w:lineRule="auto"/>
    </w:pPr>
    <w:rPr>
      <w:rFonts w:ascii="Arial" w:eastAsia="Times New Roman" w:hAnsi="Arial" w:cs="Times New Roman"/>
      <w:sz w:val="24"/>
      <w:szCs w:val="20"/>
      <w:lang w:eastAsia="es-ES"/>
    </w:rPr>
  </w:style>
  <w:style w:type="paragraph" w:styleId="Ttulo">
    <w:name w:val="Title"/>
    <w:basedOn w:val="Normal"/>
    <w:qFormat/>
    <w:rsid w:val="00C7090F"/>
    <w:pPr>
      <w:spacing w:after="0" w:line="240" w:lineRule="auto"/>
      <w:jc w:val="center"/>
    </w:pPr>
    <w:rPr>
      <w:rFonts w:ascii="Arial" w:eastAsia="Times New Roman" w:hAnsi="Arial" w:cs="Times New Roman"/>
      <w:b/>
      <w:i/>
      <w:sz w:val="24"/>
      <w:szCs w:val="20"/>
      <w:u w:val="single"/>
      <w:lang w:val="es-MX" w:eastAsia="es-ES"/>
    </w:rPr>
  </w:style>
  <w:style w:type="table" w:styleId="Tablaconcuadrcula">
    <w:name w:val="Table Grid"/>
    <w:basedOn w:val="Tablanormal"/>
    <w:rsid w:val="00206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rsid w:val="00C17FB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link w:val="Ttulo2"/>
    <w:rsid w:val="00CC12F8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/>
    </w:rPr>
  </w:style>
  <w:style w:type="character" w:styleId="Hipervnculo">
    <w:name w:val="Hyperlink"/>
    <w:rsid w:val="00CC12F8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CC12F8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rsid w:val="00810387"/>
    <w:rPr>
      <w:rFonts w:ascii="Arial" w:hAnsi="Arial"/>
      <w:sz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LANCO\SalvaMisDo\07%20JOSE\2025\Membrete\Membrete%202025%20para%20editar%20document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069EF-BB21-49C3-8D88-2E7520333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 2025 para editar documento</Template>
  <TotalTime>9</TotalTime>
  <Pages>1</Pages>
  <Words>141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</vt:lpstr>
    </vt:vector>
  </TitlesOfParts>
  <Company>Windows XP Colossus Edition 2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</dc:title>
  <dc:subject/>
  <dc:creator>JOSE</dc:creator>
  <cp:keywords/>
  <dc:description/>
  <cp:lastModifiedBy>JOSE</cp:lastModifiedBy>
  <cp:revision>1</cp:revision>
  <cp:lastPrinted>2024-12-16T12:16:00Z</cp:lastPrinted>
  <dcterms:created xsi:type="dcterms:W3CDTF">2025-03-17T12:06:00Z</dcterms:created>
  <dcterms:modified xsi:type="dcterms:W3CDTF">2025-03-17T13:46:00Z</dcterms:modified>
</cp:coreProperties>
</file>